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3DA192" w14:textId="7C8E7A19" w:rsidR="00A63412" w:rsidRDefault="00090E6D" w:rsidP="00090E6D">
      <w:pPr>
        <w:pStyle w:val="DavidIt"/>
      </w:pPr>
      <w:r>
        <w:tab/>
        <w:t xml:space="preserve">The occupation of each entry in the censuses is coded under the column heading </w:t>
      </w:r>
      <w:r w:rsidRPr="00753036">
        <w:rPr>
          <w:b/>
          <w:bCs/>
        </w:rPr>
        <w:t>Occ</w:t>
      </w:r>
      <w:r>
        <w:t>.  This facilitates analysis  of the population and finding of individuals.  I</w:t>
      </w:r>
      <w:r w:rsidR="00A63412">
        <w:t xml:space="preserve">f a person has two occupations it is noted in </w:t>
      </w:r>
      <w:r w:rsidR="00A63412" w:rsidRPr="00753036">
        <w:rPr>
          <w:b/>
          <w:bCs/>
        </w:rPr>
        <w:t>2</w:t>
      </w:r>
      <w:r w:rsidR="00A63412" w:rsidRPr="00753036">
        <w:rPr>
          <w:b/>
          <w:bCs/>
          <w:vertAlign w:val="superscript"/>
        </w:rPr>
        <w:t>nd</w:t>
      </w:r>
      <w:r w:rsidR="00A63412" w:rsidRPr="00753036">
        <w:rPr>
          <w:b/>
          <w:bCs/>
        </w:rPr>
        <w:t>O</w:t>
      </w:r>
      <w:r>
        <w:t xml:space="preserve">   </w:t>
      </w:r>
      <w:r w:rsidR="00753036">
        <w:t xml:space="preserve">           </w:t>
      </w:r>
      <w:r>
        <w:t>- DDS</w:t>
      </w:r>
    </w:p>
    <w:p w14:paraId="65DF12F7" w14:textId="77777777" w:rsidR="00A63412" w:rsidRDefault="00A63412" w:rsidP="00FF50A3">
      <w:pPr>
        <w:pStyle w:val="David"/>
      </w:pPr>
    </w:p>
    <w:p w14:paraId="269DBBF9" w14:textId="04CD77B0" w:rsidR="004C0D9B" w:rsidRPr="004C0D9B" w:rsidRDefault="004C0D9B" w:rsidP="00FF50A3">
      <w:pPr>
        <w:pStyle w:val="David"/>
      </w:pPr>
      <w:r w:rsidRPr="004C0D9B">
        <w:t>1a</w:t>
      </w:r>
      <w:r w:rsidRPr="004C0D9B">
        <w:tab/>
        <w:t>Farmers (incl</w:t>
      </w:r>
      <w:r w:rsidR="00090E6D">
        <w:t>.</w:t>
      </w:r>
      <w:r w:rsidRPr="004C0D9B">
        <w:t xml:space="preserve"> Superintendent  and Manager)</w:t>
      </w:r>
      <w:r w:rsidR="00FF50A3">
        <w:t>,</w:t>
      </w:r>
      <w:r w:rsidRPr="004C0D9B">
        <w:t xml:space="preserve"> Millers</w:t>
      </w:r>
      <w:r w:rsidR="00FF50A3">
        <w:t>,</w:t>
      </w:r>
      <w:r w:rsidRPr="004C0D9B">
        <w:t xml:space="preserve"> Maltsters, </w:t>
      </w:r>
    </w:p>
    <w:p w14:paraId="0C4111A8" w14:textId="424F1613" w:rsidR="004C0D9B" w:rsidRPr="00FF50A3" w:rsidRDefault="004C0D9B" w:rsidP="00FF50A3">
      <w:pPr>
        <w:pStyle w:val="David"/>
      </w:pPr>
      <w:r w:rsidRPr="00FF50A3">
        <w:tab/>
        <w:t xml:space="preserve"> </w:t>
      </w:r>
      <w:r w:rsidR="00FF50A3" w:rsidRPr="00FF50A3">
        <w:tab/>
      </w:r>
      <w:r w:rsidRPr="00FF50A3">
        <w:t>also Sub farmers – Farmers sons, Farm bailiff, Journeyman</w:t>
      </w:r>
    </w:p>
    <w:p w14:paraId="05980BC6" w14:textId="77777777" w:rsidR="00FF50A3" w:rsidRPr="00FF50A3" w:rsidRDefault="00FF50A3" w:rsidP="00FF50A3">
      <w:pPr>
        <w:pStyle w:val="David"/>
      </w:pPr>
    </w:p>
    <w:p w14:paraId="6828690F" w14:textId="5BAF5A67" w:rsidR="00FF50A3" w:rsidRDefault="00FF50A3" w:rsidP="00FF50A3">
      <w:pPr>
        <w:pStyle w:val="David"/>
      </w:pPr>
      <w:r>
        <w:tab/>
      </w:r>
      <w:r w:rsidR="004C0D9B" w:rsidRPr="00FF50A3">
        <w:t>Agricultural Workers</w:t>
      </w:r>
    </w:p>
    <w:p w14:paraId="374F1779" w14:textId="2A22AD51" w:rsidR="004C0D9B" w:rsidRPr="00FF50A3" w:rsidRDefault="00FF50A3" w:rsidP="00FF50A3">
      <w:pPr>
        <w:pStyle w:val="David"/>
      </w:pPr>
      <w:r>
        <w:t>2a</w:t>
      </w:r>
      <w:r>
        <w:tab/>
      </w:r>
      <w:r>
        <w:tab/>
      </w:r>
      <w:r w:rsidR="004C0D9B" w:rsidRPr="00FF50A3">
        <w:t xml:space="preserve">Skilled </w:t>
      </w:r>
      <w:proofErr w:type="spellStart"/>
      <w:r w:rsidR="004C0D9B" w:rsidRPr="00FF50A3">
        <w:t>eg</w:t>
      </w:r>
      <w:proofErr w:type="spellEnd"/>
      <w:r w:rsidR="004C0D9B" w:rsidRPr="00FF50A3">
        <w:t xml:space="preserve"> Cow keeper, Shepherd, Farm carter</w:t>
      </w:r>
    </w:p>
    <w:p w14:paraId="704454B2" w14:textId="68363CB2" w:rsidR="004C0D9B" w:rsidRPr="00FF50A3" w:rsidRDefault="004C0D9B" w:rsidP="00FF50A3">
      <w:pPr>
        <w:pStyle w:val="David"/>
      </w:pPr>
      <w:r w:rsidRPr="00FF50A3">
        <w:t>2b</w:t>
      </w:r>
      <w:r w:rsidRPr="00FF50A3">
        <w:tab/>
      </w:r>
      <w:r w:rsidR="00FF50A3">
        <w:tab/>
      </w:r>
      <w:r w:rsidRPr="00FF50A3">
        <w:t>specific skills  Farm Labourers, Farm Servants, Cow boy</w:t>
      </w:r>
    </w:p>
    <w:p w14:paraId="1FBB2F31" w14:textId="77777777" w:rsidR="00FF50A3" w:rsidRPr="00FF50A3" w:rsidRDefault="00FF50A3" w:rsidP="00FF50A3">
      <w:pPr>
        <w:pStyle w:val="David"/>
      </w:pPr>
    </w:p>
    <w:p w14:paraId="08722568" w14:textId="35086FF1" w:rsidR="004C0D9B" w:rsidRPr="00FF50A3" w:rsidRDefault="004C0D9B" w:rsidP="00FF50A3">
      <w:pPr>
        <w:pStyle w:val="David"/>
      </w:pPr>
      <w:r w:rsidRPr="00FF50A3">
        <w:t>3a</w:t>
      </w:r>
      <w:r w:rsidRPr="00FF50A3">
        <w:tab/>
        <w:t>Retail and Traders</w:t>
      </w:r>
    </w:p>
    <w:p w14:paraId="1C91A315" w14:textId="77777777" w:rsidR="00FF50A3" w:rsidRPr="00FF50A3" w:rsidRDefault="00FF50A3" w:rsidP="00FF50A3">
      <w:pPr>
        <w:pStyle w:val="David"/>
      </w:pPr>
    </w:p>
    <w:p w14:paraId="1E11BA42" w14:textId="5AA7D7C0" w:rsidR="004C0D9B" w:rsidRPr="00FF50A3" w:rsidRDefault="00A63412" w:rsidP="00FF50A3">
      <w:pPr>
        <w:pStyle w:val="David"/>
      </w:pPr>
      <w:r>
        <w:t>4a</w:t>
      </w:r>
      <w:r w:rsidR="004C0D9B" w:rsidRPr="00FF50A3">
        <w:tab/>
        <w:t xml:space="preserve">Craftsmen, Skilled Labourers, </w:t>
      </w:r>
      <w:r w:rsidR="00FF50A3">
        <w:tab/>
      </w:r>
      <w:r w:rsidR="004C0D9B" w:rsidRPr="00FF50A3">
        <w:t>Forester  Carter</w:t>
      </w:r>
      <w:r>
        <w:t xml:space="preserve"> &amp;</w:t>
      </w:r>
      <w:r w:rsidR="004C0D9B" w:rsidRPr="00FF50A3">
        <w:t>l Driver</w:t>
      </w:r>
      <w:r>
        <w:t xml:space="preserve">. </w:t>
      </w:r>
      <w:r w:rsidR="004C0D9B" w:rsidRPr="00FF50A3">
        <w:t xml:space="preserve"> Apprentice</w:t>
      </w:r>
      <w:r>
        <w:t>s included</w:t>
      </w:r>
    </w:p>
    <w:p w14:paraId="292347A6" w14:textId="39F3D7A7" w:rsidR="004C0D9B" w:rsidRPr="00FF50A3" w:rsidRDefault="004C0D9B" w:rsidP="00FF50A3">
      <w:pPr>
        <w:pStyle w:val="David"/>
      </w:pPr>
      <w:r w:rsidRPr="00FF50A3">
        <w:tab/>
      </w:r>
      <w:r w:rsidR="00FF50A3" w:rsidRPr="00FF50A3">
        <w:tab/>
      </w:r>
      <w:r w:rsidRPr="00FF50A3">
        <w:t>but owner (5a), servant (9a), Mail (8a), Farm</w:t>
      </w:r>
      <w:r w:rsidR="00A63412">
        <w:t>ing</w:t>
      </w:r>
      <w:r w:rsidRPr="00FF50A3">
        <w:t xml:space="preserve"> </w:t>
      </w:r>
      <w:proofErr w:type="spellStart"/>
      <w:r w:rsidRPr="00FF50A3">
        <w:t>occ</w:t>
      </w:r>
      <w:proofErr w:type="spellEnd"/>
      <w:r w:rsidRPr="00FF50A3">
        <w:t xml:space="preserve"> under 2a)</w:t>
      </w:r>
    </w:p>
    <w:p w14:paraId="07F808E4" w14:textId="77777777" w:rsidR="00A63412" w:rsidRDefault="004C0D9B" w:rsidP="00FF50A3">
      <w:pPr>
        <w:pStyle w:val="David"/>
      </w:pPr>
      <w:r w:rsidRPr="00FF50A3">
        <w:t xml:space="preserve">4b  </w:t>
      </w:r>
      <w:r w:rsidR="00FF50A3" w:rsidRPr="00FF50A3">
        <w:tab/>
      </w:r>
      <w:r w:rsidRPr="00FF50A3">
        <w:t xml:space="preserve">Lead mining &amp; associated, </w:t>
      </w:r>
    </w:p>
    <w:p w14:paraId="48DBC2F2" w14:textId="46552136" w:rsidR="00A63412" w:rsidRDefault="004C0D9B" w:rsidP="00FF50A3">
      <w:pPr>
        <w:pStyle w:val="David"/>
      </w:pPr>
      <w:r w:rsidRPr="00FF50A3">
        <w:t xml:space="preserve">4c </w:t>
      </w:r>
      <w:r w:rsidR="00A63412">
        <w:tab/>
      </w:r>
      <w:r w:rsidRPr="00FF50A3">
        <w:t xml:space="preserve">Cotton workers,   </w:t>
      </w:r>
    </w:p>
    <w:p w14:paraId="498084B2" w14:textId="01BD8EA6" w:rsidR="004C0D9B" w:rsidRPr="00FF50A3" w:rsidRDefault="004C0D9B" w:rsidP="00FF50A3">
      <w:pPr>
        <w:pStyle w:val="David"/>
      </w:pPr>
      <w:r w:rsidRPr="00FF50A3">
        <w:t xml:space="preserve">4d  </w:t>
      </w:r>
      <w:r w:rsidR="00A63412">
        <w:tab/>
      </w:r>
      <w:r w:rsidRPr="00FF50A3">
        <w:t>Stone cutter quarrymen, Masons</w:t>
      </w:r>
    </w:p>
    <w:p w14:paraId="626F6EE3" w14:textId="77E0AF9A" w:rsidR="004C0D9B" w:rsidRPr="00FF50A3" w:rsidRDefault="004C0D9B" w:rsidP="00FF50A3">
      <w:pPr>
        <w:pStyle w:val="David"/>
      </w:pPr>
      <w:r w:rsidRPr="00FF50A3">
        <w:t xml:space="preserve">4e  </w:t>
      </w:r>
      <w:r w:rsidR="00A63412">
        <w:tab/>
      </w:r>
      <w:r w:rsidRPr="00FF50A3">
        <w:t>Factory workers</w:t>
      </w:r>
    </w:p>
    <w:p w14:paraId="5B9EA322" w14:textId="77777777" w:rsidR="00FF50A3" w:rsidRPr="00FF50A3" w:rsidRDefault="00FF50A3" w:rsidP="00FF50A3">
      <w:pPr>
        <w:pStyle w:val="David"/>
      </w:pPr>
    </w:p>
    <w:p w14:paraId="67FDEC94" w14:textId="1A2A161A" w:rsidR="004C0D9B" w:rsidRPr="004C0D9B" w:rsidRDefault="004C0D9B" w:rsidP="00FF50A3">
      <w:pPr>
        <w:pStyle w:val="David"/>
      </w:pPr>
      <w:r w:rsidRPr="004C0D9B">
        <w:t>5a</w:t>
      </w:r>
      <w:r w:rsidRPr="004C0D9B">
        <w:tab/>
        <w:t xml:space="preserve">Manufacturers </w:t>
      </w:r>
      <w:proofErr w:type="spellStart"/>
      <w:r w:rsidRPr="004C0D9B">
        <w:t>incl</w:t>
      </w:r>
      <w:proofErr w:type="spellEnd"/>
      <w:r w:rsidRPr="004C0D9B">
        <w:t xml:space="preserve"> Engineers, Wholesalers &amp; Dealers. + owners of business </w:t>
      </w:r>
      <w:proofErr w:type="spellStart"/>
      <w:r w:rsidRPr="004C0D9B">
        <w:t>eg</w:t>
      </w:r>
      <w:proofErr w:type="spellEnd"/>
      <w:r w:rsidRPr="004C0D9B">
        <w:t xml:space="preserve"> Quarry</w:t>
      </w:r>
    </w:p>
    <w:p w14:paraId="47AEB459" w14:textId="77777777" w:rsidR="00FF50A3" w:rsidRDefault="00FF50A3" w:rsidP="00FF50A3">
      <w:pPr>
        <w:pStyle w:val="David"/>
      </w:pPr>
    </w:p>
    <w:p w14:paraId="1369DC1C" w14:textId="6FE53853" w:rsidR="004C0D9B" w:rsidRPr="00733484" w:rsidRDefault="004C0D9B" w:rsidP="00FF50A3">
      <w:pPr>
        <w:pStyle w:val="David"/>
      </w:pPr>
      <w:r w:rsidRPr="00733484">
        <w:t>7a</w:t>
      </w:r>
      <w:r w:rsidRPr="00733484">
        <w:tab/>
        <w:t>Professional</w:t>
      </w:r>
      <w:r>
        <w:t xml:space="preserve"> </w:t>
      </w:r>
      <w:proofErr w:type="spellStart"/>
      <w:r>
        <w:t>inc</w:t>
      </w:r>
      <w:proofErr w:type="spellEnd"/>
      <w:r>
        <w:t xml:space="preserve"> Lawyers, Architects Surveyors &amp; Auctioneers, Doctors &amp; Priests</w:t>
      </w:r>
    </w:p>
    <w:p w14:paraId="5F2DD8B0" w14:textId="4AE7F6D9" w:rsidR="004C0D9B" w:rsidRDefault="004C0D9B" w:rsidP="00FF50A3">
      <w:pPr>
        <w:pStyle w:val="David"/>
      </w:pPr>
      <w:r w:rsidRPr="00733484">
        <w:t>7b</w:t>
      </w:r>
      <w:r w:rsidRPr="00733484">
        <w:tab/>
        <w:t xml:space="preserve">Teachers etc </w:t>
      </w:r>
      <w:r>
        <w:t xml:space="preserve"> </w:t>
      </w:r>
      <w:proofErr w:type="spellStart"/>
      <w:r w:rsidRPr="00733484">
        <w:t>in</w:t>
      </w:r>
      <w:r>
        <w:t>cl</w:t>
      </w:r>
      <w:proofErr w:type="spellEnd"/>
      <w:r>
        <w:t xml:space="preserve"> Auctioneers, Vets, Musician</w:t>
      </w:r>
      <w:r w:rsidRPr="00733484">
        <w:t>, Governess</w:t>
      </w:r>
      <w:r>
        <w:t>, Nurse (who are not servants)</w:t>
      </w:r>
    </w:p>
    <w:p w14:paraId="3FF5C1B1" w14:textId="77777777" w:rsidR="00A63412" w:rsidRPr="00733484" w:rsidRDefault="00A63412" w:rsidP="00FF50A3">
      <w:pPr>
        <w:pStyle w:val="David"/>
      </w:pPr>
    </w:p>
    <w:p w14:paraId="0B4A97F0" w14:textId="52147B7E" w:rsidR="004C0D9B" w:rsidRDefault="004C0D9B" w:rsidP="00FF50A3">
      <w:pPr>
        <w:pStyle w:val="David"/>
      </w:pPr>
      <w:r w:rsidRPr="00733484">
        <w:t>8a</w:t>
      </w:r>
      <w:r w:rsidRPr="00733484">
        <w:tab/>
        <w:t>Clerical, Services, Post</w:t>
      </w:r>
      <w:r>
        <w:t>al, Mail driver. &amp;  Including</w:t>
      </w:r>
      <w:r w:rsidRPr="00733484">
        <w:t xml:space="preserve"> </w:t>
      </w:r>
      <w:r>
        <w:t>Nurse (</w:t>
      </w:r>
      <w:r w:rsidR="00FF50A3">
        <w:t xml:space="preserve">if NOT </w:t>
      </w:r>
      <w:proofErr w:type="spellStart"/>
      <w:r>
        <w:t>not</w:t>
      </w:r>
      <w:proofErr w:type="spellEnd"/>
      <w:r>
        <w:t xml:space="preserve"> a </w:t>
      </w:r>
      <w:proofErr w:type="spellStart"/>
      <w:r>
        <w:t>serv</w:t>
      </w:r>
      <w:proofErr w:type="spellEnd"/>
      <w:r>
        <w:t>)</w:t>
      </w:r>
      <w:r w:rsidRPr="00733484">
        <w:t>, Bellman, Toll collector</w:t>
      </w:r>
      <w:r>
        <w:t xml:space="preserve">, </w:t>
      </w:r>
      <w:r w:rsidR="00FF50A3">
        <w:t xml:space="preserve">also </w:t>
      </w:r>
      <w:r>
        <w:tab/>
        <w:t>Armed services,  Revenue</w:t>
      </w:r>
    </w:p>
    <w:p w14:paraId="76D26298" w14:textId="77777777" w:rsidR="00A63412" w:rsidRPr="00733484" w:rsidRDefault="00A63412" w:rsidP="00FF50A3">
      <w:pPr>
        <w:pStyle w:val="David"/>
      </w:pPr>
    </w:p>
    <w:p w14:paraId="47B376FA" w14:textId="77777777" w:rsidR="004C0D9B" w:rsidRPr="00733484" w:rsidRDefault="004C0D9B" w:rsidP="00FF50A3">
      <w:pPr>
        <w:pStyle w:val="David"/>
      </w:pPr>
      <w:r w:rsidRPr="00733484">
        <w:t>9</w:t>
      </w:r>
      <w:r w:rsidRPr="00733484">
        <w:tab/>
        <w:t>Servants</w:t>
      </w:r>
    </w:p>
    <w:p w14:paraId="4AE835C7" w14:textId="14BF364F" w:rsidR="004C0D9B" w:rsidRPr="00733484" w:rsidRDefault="00A63412" w:rsidP="00FF50A3">
      <w:pPr>
        <w:pStyle w:val="David"/>
      </w:pPr>
      <w:r>
        <w:t>9</w:t>
      </w:r>
      <w:r w:rsidR="004C0D9B">
        <w:t>a</w:t>
      </w:r>
      <w:r w:rsidR="004C0D9B">
        <w:tab/>
        <w:t xml:space="preserve">Upper </w:t>
      </w:r>
      <w:proofErr w:type="spellStart"/>
      <w:r w:rsidR="004C0D9B">
        <w:t>Serv</w:t>
      </w:r>
      <w:proofErr w:type="spellEnd"/>
      <w:r w:rsidR="004C0D9B" w:rsidRPr="00733484">
        <w:t xml:space="preserve"> </w:t>
      </w:r>
      <w:proofErr w:type="spellStart"/>
      <w:r w:rsidR="004C0D9B" w:rsidRPr="00733484">
        <w:t>incl</w:t>
      </w:r>
      <w:proofErr w:type="spellEnd"/>
      <w:r w:rsidR="004C0D9B" w:rsidRPr="00733484">
        <w:t xml:space="preserve"> Companion, Cook, Ladies Maid, Coachman</w:t>
      </w:r>
      <w:r w:rsidR="00090E6D">
        <w:t>,</w:t>
      </w:r>
      <w:r w:rsidR="004C0D9B" w:rsidRPr="00733484">
        <w:t xml:space="preserve"> Ostler</w:t>
      </w:r>
      <w:r w:rsidR="00090E6D">
        <w:t>,</w:t>
      </w:r>
      <w:r w:rsidR="004C0D9B">
        <w:t xml:space="preserve"> Gamekeeper</w:t>
      </w:r>
      <w:r w:rsidR="00090E6D">
        <w:t>,</w:t>
      </w:r>
      <w:r w:rsidR="004C0D9B">
        <w:t xml:space="preserve"> Nurse trained</w:t>
      </w:r>
    </w:p>
    <w:p w14:paraId="4963EEC8" w14:textId="66E3ABB8" w:rsidR="004C0D9B" w:rsidRPr="00733484" w:rsidRDefault="00A63412" w:rsidP="00FF50A3">
      <w:pPr>
        <w:pStyle w:val="David"/>
      </w:pPr>
      <w:r>
        <w:t>9</w:t>
      </w:r>
      <w:r w:rsidR="004C0D9B" w:rsidRPr="00733484">
        <w:t>b</w:t>
      </w:r>
      <w:r w:rsidR="004C0D9B" w:rsidRPr="00733484">
        <w:tab/>
        <w:t>General Servants</w:t>
      </w:r>
      <w:r w:rsidR="004C0D9B">
        <w:t>,</w:t>
      </w:r>
      <w:r w:rsidR="004C0D9B" w:rsidRPr="00733484">
        <w:t xml:space="preserve"> </w:t>
      </w:r>
      <w:r w:rsidR="004C0D9B">
        <w:t>Waiters, Nurse Maid</w:t>
      </w:r>
    </w:p>
    <w:p w14:paraId="19CC402E" w14:textId="603E344B" w:rsidR="004C0D9B" w:rsidRDefault="00A63412" w:rsidP="00FF50A3">
      <w:pPr>
        <w:pStyle w:val="David"/>
      </w:pPr>
      <w:r>
        <w:t>9</w:t>
      </w:r>
      <w:r w:rsidR="004C0D9B" w:rsidRPr="00733484">
        <w:t>c</w:t>
      </w:r>
      <w:r w:rsidR="004C0D9B" w:rsidRPr="00733484">
        <w:tab/>
        <w:t xml:space="preserve">Lower Servants, </w:t>
      </w:r>
      <w:proofErr w:type="spellStart"/>
      <w:r w:rsidR="004C0D9B" w:rsidRPr="00733484">
        <w:t>incl</w:t>
      </w:r>
      <w:proofErr w:type="spellEnd"/>
      <w:r w:rsidR="004C0D9B" w:rsidRPr="00733484">
        <w:t xml:space="preserve"> Laundress etc</w:t>
      </w:r>
    </w:p>
    <w:p w14:paraId="4BC6F02A" w14:textId="753D7B9E" w:rsidR="004C0D9B" w:rsidRDefault="00A63412" w:rsidP="00FF50A3">
      <w:pPr>
        <w:pStyle w:val="David"/>
      </w:pPr>
      <w:r>
        <w:t>9</w:t>
      </w:r>
      <w:r w:rsidR="004C0D9B">
        <w:t>d</w:t>
      </w:r>
      <w:r w:rsidR="004C0D9B">
        <w:tab/>
        <w:t>All Gardeners</w:t>
      </w:r>
    </w:p>
    <w:p w14:paraId="52BC53C2" w14:textId="77777777" w:rsidR="00A63412" w:rsidRPr="00733484" w:rsidRDefault="00A63412" w:rsidP="00FF50A3">
      <w:pPr>
        <w:pStyle w:val="David"/>
      </w:pPr>
    </w:p>
    <w:p w14:paraId="29F851BA" w14:textId="77777777" w:rsidR="004C0D9B" w:rsidRPr="00733484" w:rsidRDefault="004C0D9B" w:rsidP="00FF50A3">
      <w:pPr>
        <w:pStyle w:val="David"/>
      </w:pPr>
      <w:r w:rsidRPr="00733484">
        <w:t>A0</w:t>
      </w:r>
      <w:r w:rsidRPr="00733484">
        <w:tab/>
        <w:t>Annuitants, Of Independent Means, Proprietors</w:t>
      </w:r>
    </w:p>
    <w:p w14:paraId="36641793" w14:textId="77777777" w:rsidR="004C0D9B" w:rsidRPr="00733484" w:rsidRDefault="004C0D9B" w:rsidP="00FF50A3">
      <w:pPr>
        <w:pStyle w:val="David"/>
      </w:pPr>
      <w:r w:rsidRPr="00733484">
        <w:t>A1</w:t>
      </w:r>
      <w:r w:rsidRPr="00733484">
        <w:tab/>
        <w:t>Innkeepers, Hoteliers, Beer House, Lodging House Keeper</w:t>
      </w:r>
    </w:p>
    <w:p w14:paraId="38E9356C" w14:textId="208B0490" w:rsidR="004C0D9B" w:rsidRDefault="004C0D9B" w:rsidP="00FF50A3">
      <w:pPr>
        <w:pStyle w:val="David"/>
      </w:pPr>
      <w:r w:rsidRPr="00733484">
        <w:t>A2</w:t>
      </w:r>
      <w:r w:rsidRPr="00733484">
        <w:tab/>
      </w:r>
      <w:r>
        <w:t xml:space="preserve">All </w:t>
      </w:r>
      <w:r w:rsidRPr="00733484">
        <w:t xml:space="preserve">Labourers </w:t>
      </w:r>
      <w:proofErr w:type="spellStart"/>
      <w:r w:rsidRPr="00733484">
        <w:t>excl</w:t>
      </w:r>
      <w:proofErr w:type="spellEnd"/>
      <w:r w:rsidRPr="00733484">
        <w:t xml:space="preserve"> agricultural</w:t>
      </w:r>
    </w:p>
    <w:p w14:paraId="103ACC93" w14:textId="77777777" w:rsidR="00A63412" w:rsidRPr="00733484" w:rsidRDefault="00A63412" w:rsidP="00FF50A3">
      <w:pPr>
        <w:pStyle w:val="David"/>
      </w:pPr>
    </w:p>
    <w:p w14:paraId="65B353F6" w14:textId="77777777" w:rsidR="004C0D9B" w:rsidRPr="00733484" w:rsidRDefault="004C0D9B" w:rsidP="00FF50A3">
      <w:pPr>
        <w:pStyle w:val="David"/>
      </w:pPr>
      <w:r w:rsidRPr="00733484">
        <w:t>C</w:t>
      </w:r>
      <w:r w:rsidRPr="00733484">
        <w:tab/>
        <w:t>Children 14 and under and Scholars of any age</w:t>
      </w:r>
    </w:p>
    <w:p w14:paraId="2BA8FB81" w14:textId="77777777" w:rsidR="004C0D9B" w:rsidRPr="00733484" w:rsidRDefault="004C0D9B" w:rsidP="00FF50A3">
      <w:pPr>
        <w:pStyle w:val="David"/>
      </w:pPr>
      <w:r w:rsidRPr="00733484">
        <w:t>H</w:t>
      </w:r>
      <w:r w:rsidRPr="00733484">
        <w:tab/>
        <w:t>Housewife, the senior woman in a house (may often be 2nd occupation)</w:t>
      </w:r>
    </w:p>
    <w:p w14:paraId="0CC5565D" w14:textId="3AC6E916" w:rsidR="004C0D9B" w:rsidRDefault="004C0D9B" w:rsidP="00FF50A3">
      <w:pPr>
        <w:pStyle w:val="David"/>
      </w:pPr>
      <w:r w:rsidRPr="00733484">
        <w:t>No</w:t>
      </w:r>
      <w:r w:rsidRPr="00733484">
        <w:tab/>
      </w:r>
      <w:proofErr w:type="spellStart"/>
      <w:r w:rsidRPr="00733484">
        <w:t>No</w:t>
      </w:r>
      <w:proofErr w:type="spellEnd"/>
      <w:r w:rsidRPr="00733484">
        <w:t xml:space="preserve"> Occupation implied (but may have a substantial role in a house, farm etc)</w:t>
      </w:r>
    </w:p>
    <w:p w14:paraId="7BE8C7FB" w14:textId="77777777" w:rsidR="00A63412" w:rsidRPr="00733484" w:rsidRDefault="00A63412" w:rsidP="00FF50A3">
      <w:pPr>
        <w:pStyle w:val="David"/>
      </w:pPr>
    </w:p>
    <w:p w14:paraId="098EE0BD" w14:textId="77777777" w:rsidR="004C0D9B" w:rsidRPr="00733484" w:rsidRDefault="004C0D9B" w:rsidP="00FF50A3">
      <w:pPr>
        <w:pStyle w:val="David"/>
      </w:pPr>
      <w:r w:rsidRPr="00733484">
        <w:t>P</w:t>
      </w:r>
      <w:r w:rsidRPr="00733484">
        <w:tab/>
        <w:t>Paupers</w:t>
      </w:r>
    </w:p>
    <w:p w14:paraId="495079EB" w14:textId="77777777" w:rsidR="004C0D9B" w:rsidRPr="00733484" w:rsidRDefault="004C0D9B" w:rsidP="00FF50A3">
      <w:pPr>
        <w:pStyle w:val="David"/>
      </w:pPr>
      <w:r w:rsidRPr="00733484">
        <w:t>R</w:t>
      </w:r>
      <w:r w:rsidRPr="00733484">
        <w:tab/>
        <w:t xml:space="preserve">Retired All categories of people.  </w:t>
      </w:r>
      <w:proofErr w:type="spellStart"/>
      <w:r w:rsidRPr="00733484">
        <w:t>Incl</w:t>
      </w:r>
      <w:proofErr w:type="spellEnd"/>
      <w:r w:rsidRPr="00733484">
        <w:t xml:space="preserve"> Disabled</w:t>
      </w:r>
      <w:r>
        <w:t xml:space="preserve">  Usually evidence of earlier occupation otherwise H or No </w:t>
      </w:r>
    </w:p>
    <w:p w14:paraId="2F61FC3F" w14:textId="0ED2A2A7" w:rsidR="004C0D9B" w:rsidRDefault="004C0D9B" w:rsidP="00FF50A3">
      <w:pPr>
        <w:pStyle w:val="David"/>
      </w:pPr>
      <w:r w:rsidRPr="00733484">
        <w:t>V</w:t>
      </w:r>
      <w:r w:rsidRPr="00733484">
        <w:tab/>
        <w:t xml:space="preserve">Visitor  </w:t>
      </w:r>
      <w:r w:rsidR="00090E6D">
        <w:t xml:space="preserve">All visitors - </w:t>
      </w:r>
      <w:proofErr w:type="spellStart"/>
      <w:r w:rsidRPr="00733484">
        <w:t>nb</w:t>
      </w:r>
      <w:proofErr w:type="spellEnd"/>
      <w:r w:rsidRPr="00733484">
        <w:t xml:space="preserve"> occupation and age irrelevant</w:t>
      </w:r>
      <w:r w:rsidR="002C4B66">
        <w:t>.</w:t>
      </w:r>
      <w:r w:rsidRPr="00733484">
        <w:t xml:space="preserve">  </w:t>
      </w:r>
      <w:r w:rsidR="00090E6D">
        <w:t xml:space="preserve">No entry in </w:t>
      </w:r>
      <w:r w:rsidR="002C4B66">
        <w:t>2</w:t>
      </w:r>
      <w:r w:rsidR="002C4B66" w:rsidRPr="002C4B66">
        <w:rPr>
          <w:vertAlign w:val="superscript"/>
        </w:rPr>
        <w:t>nd</w:t>
      </w:r>
      <w:r w:rsidR="002C4B66">
        <w:t>O column</w:t>
      </w:r>
    </w:p>
    <w:p w14:paraId="5D16C87D" w14:textId="77777777" w:rsidR="004C0D9B" w:rsidRDefault="004C0D9B" w:rsidP="00FF50A3">
      <w:pPr>
        <w:pStyle w:val="David"/>
      </w:pPr>
      <w:r>
        <w:t>Q</w:t>
      </w:r>
      <w:r>
        <w:tab/>
        <w:t>Disabled</w:t>
      </w:r>
    </w:p>
    <w:p w14:paraId="1A0FB3FF" w14:textId="77777777" w:rsidR="00FF50A3" w:rsidRPr="004C0D9B" w:rsidRDefault="00FF50A3" w:rsidP="00FF50A3">
      <w:pPr>
        <w:pStyle w:val="David"/>
      </w:pPr>
    </w:p>
    <w:sectPr w:rsidR="00FF50A3" w:rsidRPr="004C0D9B" w:rsidSect="00B01021">
      <w:headerReference w:type="even" r:id="rId8"/>
      <w:headerReference w:type="default" r:id="rId9"/>
      <w:footerReference w:type="even" r:id="rId10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4EAD4AB" w14:textId="77777777" w:rsidR="003358E4" w:rsidRDefault="003358E4" w:rsidP="00B45E0B">
      <w:r>
        <w:separator/>
      </w:r>
    </w:p>
  </w:endnote>
  <w:endnote w:type="continuationSeparator" w:id="0">
    <w:p w14:paraId="09CBC114" w14:textId="77777777" w:rsidR="003358E4" w:rsidRDefault="003358E4" w:rsidP="00B45E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Lucida Grande">
    <w:altName w:val="Lucida Grande"/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47D9A84" w14:textId="77777777" w:rsidR="00C566DE" w:rsidRDefault="003358E4">
    <w:pPr>
      <w:pStyle w:val="Footer"/>
    </w:pPr>
    <w:sdt>
      <w:sdtPr>
        <w:id w:val="969400743"/>
        <w:temporary/>
        <w:showingPlcHdr/>
      </w:sdtPr>
      <w:sdtEndPr/>
      <w:sdtContent>
        <w:r w:rsidR="00C566DE">
          <w:t>[Type text]</w:t>
        </w:r>
      </w:sdtContent>
    </w:sdt>
    <w:r w:rsidR="00C566DE">
      <w:ptab w:relativeTo="margin" w:alignment="center" w:leader="none"/>
    </w:r>
    <w:sdt>
      <w:sdtPr>
        <w:id w:val="969400748"/>
        <w:temporary/>
        <w:showingPlcHdr/>
      </w:sdtPr>
      <w:sdtEndPr/>
      <w:sdtContent>
        <w:r w:rsidR="00C566DE">
          <w:t>[Type text]</w:t>
        </w:r>
      </w:sdtContent>
    </w:sdt>
    <w:r w:rsidR="00C566DE">
      <w:ptab w:relativeTo="margin" w:alignment="right" w:leader="none"/>
    </w:r>
    <w:sdt>
      <w:sdtPr>
        <w:id w:val="969400753"/>
        <w:temporary/>
        <w:showingPlcHdr/>
      </w:sdtPr>
      <w:sdtEndPr/>
      <w:sdtContent>
        <w:r w:rsidR="00C566DE">
          <w:t>[Type text]</w: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5501033" w14:textId="77777777" w:rsidR="003358E4" w:rsidRDefault="003358E4" w:rsidP="00B45E0B">
      <w:r>
        <w:separator/>
      </w:r>
    </w:p>
  </w:footnote>
  <w:footnote w:type="continuationSeparator" w:id="0">
    <w:p w14:paraId="14E192D5" w14:textId="77777777" w:rsidR="003358E4" w:rsidRDefault="003358E4" w:rsidP="00B45E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0273A2" w14:textId="77777777" w:rsidR="00C566DE" w:rsidRDefault="003358E4" w:rsidP="00B45E0B">
    <w:pPr>
      <w:pStyle w:val="Header"/>
    </w:pPr>
    <w:sdt>
      <w:sdtPr>
        <w:id w:val="171999623"/>
        <w:temporary/>
        <w:showingPlcHdr/>
      </w:sdtPr>
      <w:sdtEndPr/>
      <w:sdtContent>
        <w:r w:rsidR="00C566DE">
          <w:t>[Type text]</w:t>
        </w:r>
      </w:sdtContent>
    </w:sdt>
    <w:r w:rsidR="00C566DE">
      <w:ptab w:relativeTo="margin" w:alignment="center" w:leader="none"/>
    </w:r>
    <w:sdt>
      <w:sdtPr>
        <w:id w:val="171999624"/>
        <w:temporary/>
        <w:showingPlcHdr/>
      </w:sdtPr>
      <w:sdtEndPr/>
      <w:sdtContent>
        <w:r w:rsidR="00C566DE">
          <w:t>[Type text]</w:t>
        </w:r>
      </w:sdtContent>
    </w:sdt>
    <w:r w:rsidR="00C566DE">
      <w:ptab w:relativeTo="margin" w:alignment="right" w:leader="none"/>
    </w:r>
    <w:sdt>
      <w:sdtPr>
        <w:id w:val="171999625"/>
        <w:temporary/>
        <w:showingPlcHdr/>
      </w:sdtPr>
      <w:sdtEndPr/>
      <w:sdtContent>
        <w:r w:rsidR="00C566DE">
          <w:t>[Type text]</w:t>
        </w:r>
      </w:sdtContent>
    </w:sdt>
  </w:p>
  <w:p w14:paraId="411AF82D" w14:textId="77777777" w:rsidR="00C566DE" w:rsidRDefault="00C566DE" w:rsidP="00B45E0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92DF6AB" w14:textId="223B62CF" w:rsidR="00C566DE" w:rsidRPr="004C0D9B" w:rsidRDefault="003C7A28" w:rsidP="003C7A28">
    <w:pPr>
      <w:pStyle w:val="Header"/>
      <w:rPr>
        <w:b/>
        <w:bCs/>
        <w:color w:val="FF0000"/>
        <w:sz w:val="28"/>
        <w:szCs w:val="28"/>
      </w:rPr>
    </w:pPr>
    <w:r w:rsidRPr="004C0D9B">
      <w:rPr>
        <w:b/>
        <w:bCs/>
        <w:color w:val="FF0000"/>
        <w:sz w:val="28"/>
        <w:szCs w:val="28"/>
      </w:rPr>
      <w:tab/>
      <w:t>Baslow Census</w:t>
    </w:r>
  </w:p>
  <w:p w14:paraId="48C290F7" w14:textId="59E5B253" w:rsidR="003C7A28" w:rsidRPr="004C0D9B" w:rsidRDefault="004C0D9B" w:rsidP="00B45E0B">
    <w:pPr>
      <w:pStyle w:val="Header"/>
      <w:rPr>
        <w:b/>
        <w:bCs/>
        <w:color w:val="FF0000"/>
        <w:sz w:val="28"/>
        <w:szCs w:val="28"/>
      </w:rPr>
    </w:pPr>
    <w:r w:rsidRPr="004C0D9B">
      <w:rPr>
        <w:b/>
        <w:bCs/>
        <w:color w:val="FF0000"/>
        <w:sz w:val="28"/>
        <w:szCs w:val="28"/>
      </w:rPr>
      <w:tab/>
      <w:t>Coding of Occupational Groups</w:t>
    </w:r>
  </w:p>
  <w:p w14:paraId="335CC262" w14:textId="77777777" w:rsidR="00C566DE" w:rsidRDefault="00C566DE" w:rsidP="00B45E0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BF4D94"/>
    <w:multiLevelType w:val="hybridMultilevel"/>
    <w:tmpl w:val="C902EAFA"/>
    <w:lvl w:ilvl="0" w:tplc="04090017">
      <w:start w:val="1"/>
      <w:numFmt w:val="lowerLetter"/>
      <w:lvlText w:val="%1)"/>
      <w:lvlJc w:val="left"/>
      <w:pPr>
        <w:ind w:left="927" w:hanging="360"/>
      </w:p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084C0D94"/>
    <w:multiLevelType w:val="multilevel"/>
    <w:tmpl w:val="F12489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D92063"/>
    <w:multiLevelType w:val="multilevel"/>
    <w:tmpl w:val="F12489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E72B90"/>
    <w:multiLevelType w:val="hybridMultilevel"/>
    <w:tmpl w:val="EB0A98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1E2688"/>
    <w:multiLevelType w:val="hybridMultilevel"/>
    <w:tmpl w:val="F4109252"/>
    <w:lvl w:ilvl="0" w:tplc="491AF8F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188158C"/>
    <w:multiLevelType w:val="hybridMultilevel"/>
    <w:tmpl w:val="930E2AA2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6" w15:restartNumberingAfterBreak="0">
    <w:nsid w:val="2F870F83"/>
    <w:multiLevelType w:val="hybridMultilevel"/>
    <w:tmpl w:val="79BC98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AD3742"/>
    <w:multiLevelType w:val="multilevel"/>
    <w:tmpl w:val="A628C7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D6465ED"/>
    <w:multiLevelType w:val="hybridMultilevel"/>
    <w:tmpl w:val="2014E658"/>
    <w:lvl w:ilvl="0" w:tplc="0409000F">
      <w:start w:val="1"/>
      <w:numFmt w:val="decimal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 w15:restartNumberingAfterBreak="0">
    <w:nsid w:val="442E6AE5"/>
    <w:multiLevelType w:val="multilevel"/>
    <w:tmpl w:val="B08C794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9D95840"/>
    <w:multiLevelType w:val="hybridMultilevel"/>
    <w:tmpl w:val="EBF00E62"/>
    <w:lvl w:ilvl="0" w:tplc="2104F2E2">
      <w:start w:val="1"/>
      <w:numFmt w:val="lowerLetter"/>
      <w:pStyle w:val="Heading2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3AF31FB"/>
    <w:multiLevelType w:val="hybridMultilevel"/>
    <w:tmpl w:val="FBF8DBC6"/>
    <w:lvl w:ilvl="0" w:tplc="491AF8F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489151C"/>
    <w:multiLevelType w:val="hybridMultilevel"/>
    <w:tmpl w:val="4740B300"/>
    <w:lvl w:ilvl="0" w:tplc="20A6C07E">
      <w:start w:val="1"/>
      <w:numFmt w:val="decimal"/>
      <w:pStyle w:val="Heading1"/>
      <w:lvlText w:val="%1."/>
      <w:lvlJc w:val="left"/>
      <w:pPr>
        <w:ind w:left="76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0314654"/>
    <w:multiLevelType w:val="multilevel"/>
    <w:tmpl w:val="F12489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38C1557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5" w15:restartNumberingAfterBreak="0">
    <w:nsid w:val="7A3D467C"/>
    <w:multiLevelType w:val="multilevel"/>
    <w:tmpl w:val="7ADE1F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3"/>
  </w:num>
  <w:num w:numId="3">
    <w:abstractNumId w:val="12"/>
  </w:num>
  <w:num w:numId="4">
    <w:abstractNumId w:val="2"/>
  </w:num>
  <w:num w:numId="5">
    <w:abstractNumId w:val="13"/>
  </w:num>
  <w:num w:numId="6">
    <w:abstractNumId w:val="1"/>
  </w:num>
  <w:num w:numId="7">
    <w:abstractNumId w:val="8"/>
  </w:num>
  <w:num w:numId="8">
    <w:abstractNumId w:val="0"/>
  </w:num>
  <w:num w:numId="9">
    <w:abstractNumId w:val="14"/>
  </w:num>
  <w:num w:numId="10">
    <w:abstractNumId w:val="10"/>
  </w:num>
  <w:num w:numId="11">
    <w:abstractNumId w:val="9"/>
  </w:num>
  <w:num w:numId="12">
    <w:abstractNumId w:val="15"/>
  </w:num>
  <w:num w:numId="13">
    <w:abstractNumId w:val="6"/>
  </w:num>
  <w:num w:numId="14">
    <w:abstractNumId w:val="11"/>
  </w:num>
  <w:num w:numId="15">
    <w:abstractNumId w:val="7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6"/>
  <w:proofState w:spelling="clean"/>
  <w:attachedTemplate r:id="rId1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69491B"/>
    <w:rsid w:val="0000182F"/>
    <w:rsid w:val="00004C97"/>
    <w:rsid w:val="0001108E"/>
    <w:rsid w:val="00015364"/>
    <w:rsid w:val="00017447"/>
    <w:rsid w:val="00034CBC"/>
    <w:rsid w:val="00035734"/>
    <w:rsid w:val="00063442"/>
    <w:rsid w:val="000756CE"/>
    <w:rsid w:val="00090E6D"/>
    <w:rsid w:val="000A32ED"/>
    <w:rsid w:val="000A6F36"/>
    <w:rsid w:val="000A764E"/>
    <w:rsid w:val="000B0D3C"/>
    <w:rsid w:val="000C48A1"/>
    <w:rsid w:val="00103259"/>
    <w:rsid w:val="00117510"/>
    <w:rsid w:val="0012004A"/>
    <w:rsid w:val="00125213"/>
    <w:rsid w:val="00125E07"/>
    <w:rsid w:val="00155FC2"/>
    <w:rsid w:val="00156024"/>
    <w:rsid w:val="00185046"/>
    <w:rsid w:val="00187B82"/>
    <w:rsid w:val="001A0B2D"/>
    <w:rsid w:val="001A2A0D"/>
    <w:rsid w:val="001B5AAE"/>
    <w:rsid w:val="001D532D"/>
    <w:rsid w:val="001D75D7"/>
    <w:rsid w:val="001F5F9F"/>
    <w:rsid w:val="00216BB1"/>
    <w:rsid w:val="00253F3B"/>
    <w:rsid w:val="00263A6D"/>
    <w:rsid w:val="0028333B"/>
    <w:rsid w:val="00297203"/>
    <w:rsid w:val="002C2380"/>
    <w:rsid w:val="002C4B66"/>
    <w:rsid w:val="002D5427"/>
    <w:rsid w:val="002F2DAE"/>
    <w:rsid w:val="00305F77"/>
    <w:rsid w:val="003358E4"/>
    <w:rsid w:val="00343D5E"/>
    <w:rsid w:val="00345598"/>
    <w:rsid w:val="003B3514"/>
    <w:rsid w:val="003C7A28"/>
    <w:rsid w:val="00477A6E"/>
    <w:rsid w:val="00484639"/>
    <w:rsid w:val="0049770E"/>
    <w:rsid w:val="004A6056"/>
    <w:rsid w:val="004C0D9B"/>
    <w:rsid w:val="004F510D"/>
    <w:rsid w:val="004F55D6"/>
    <w:rsid w:val="0051561C"/>
    <w:rsid w:val="00531E7E"/>
    <w:rsid w:val="00533808"/>
    <w:rsid w:val="00540C39"/>
    <w:rsid w:val="00555FA1"/>
    <w:rsid w:val="0055703A"/>
    <w:rsid w:val="00565F4B"/>
    <w:rsid w:val="005724B4"/>
    <w:rsid w:val="00587845"/>
    <w:rsid w:val="005B3DDF"/>
    <w:rsid w:val="005B42CF"/>
    <w:rsid w:val="005B4AE8"/>
    <w:rsid w:val="005D21C5"/>
    <w:rsid w:val="005F543C"/>
    <w:rsid w:val="005F6469"/>
    <w:rsid w:val="006058FD"/>
    <w:rsid w:val="006102F1"/>
    <w:rsid w:val="00620289"/>
    <w:rsid w:val="0066561A"/>
    <w:rsid w:val="00681402"/>
    <w:rsid w:val="00683353"/>
    <w:rsid w:val="00684FD0"/>
    <w:rsid w:val="006875D8"/>
    <w:rsid w:val="0069491B"/>
    <w:rsid w:val="006B2423"/>
    <w:rsid w:val="006D5B83"/>
    <w:rsid w:val="006E7A7E"/>
    <w:rsid w:val="0070692B"/>
    <w:rsid w:val="007166F6"/>
    <w:rsid w:val="007246B1"/>
    <w:rsid w:val="00741268"/>
    <w:rsid w:val="00753036"/>
    <w:rsid w:val="00764B75"/>
    <w:rsid w:val="0077370F"/>
    <w:rsid w:val="00781887"/>
    <w:rsid w:val="0078323E"/>
    <w:rsid w:val="007B5809"/>
    <w:rsid w:val="007E6150"/>
    <w:rsid w:val="007F692D"/>
    <w:rsid w:val="007F77A6"/>
    <w:rsid w:val="008340E3"/>
    <w:rsid w:val="00836832"/>
    <w:rsid w:val="008C1AFA"/>
    <w:rsid w:val="008C3475"/>
    <w:rsid w:val="008F28BA"/>
    <w:rsid w:val="00904CDC"/>
    <w:rsid w:val="009064BB"/>
    <w:rsid w:val="00907059"/>
    <w:rsid w:val="0093028E"/>
    <w:rsid w:val="00935056"/>
    <w:rsid w:val="00965AFD"/>
    <w:rsid w:val="00970EE4"/>
    <w:rsid w:val="00971DE5"/>
    <w:rsid w:val="00975CD5"/>
    <w:rsid w:val="00993AC9"/>
    <w:rsid w:val="009B1A17"/>
    <w:rsid w:val="009D3877"/>
    <w:rsid w:val="00A11226"/>
    <w:rsid w:val="00A12544"/>
    <w:rsid w:val="00A15C50"/>
    <w:rsid w:val="00A23F04"/>
    <w:rsid w:val="00A31F0B"/>
    <w:rsid w:val="00A35A94"/>
    <w:rsid w:val="00A36F21"/>
    <w:rsid w:val="00A46685"/>
    <w:rsid w:val="00A63412"/>
    <w:rsid w:val="00A71B20"/>
    <w:rsid w:val="00A93279"/>
    <w:rsid w:val="00AA630A"/>
    <w:rsid w:val="00AA6B88"/>
    <w:rsid w:val="00AC1631"/>
    <w:rsid w:val="00AC3394"/>
    <w:rsid w:val="00AE3158"/>
    <w:rsid w:val="00B01021"/>
    <w:rsid w:val="00B10728"/>
    <w:rsid w:val="00B11585"/>
    <w:rsid w:val="00B23A73"/>
    <w:rsid w:val="00B36401"/>
    <w:rsid w:val="00B45E0B"/>
    <w:rsid w:val="00B60841"/>
    <w:rsid w:val="00B73F94"/>
    <w:rsid w:val="00B91EC8"/>
    <w:rsid w:val="00BC251C"/>
    <w:rsid w:val="00BE01FD"/>
    <w:rsid w:val="00BE1F71"/>
    <w:rsid w:val="00C1676E"/>
    <w:rsid w:val="00C16D24"/>
    <w:rsid w:val="00C301CD"/>
    <w:rsid w:val="00C40C2C"/>
    <w:rsid w:val="00C43FC8"/>
    <w:rsid w:val="00C5123D"/>
    <w:rsid w:val="00C541FE"/>
    <w:rsid w:val="00C566DE"/>
    <w:rsid w:val="00C63836"/>
    <w:rsid w:val="00C65190"/>
    <w:rsid w:val="00C77916"/>
    <w:rsid w:val="00C80753"/>
    <w:rsid w:val="00C906D3"/>
    <w:rsid w:val="00CB3FBC"/>
    <w:rsid w:val="00CD7EEA"/>
    <w:rsid w:val="00CE14A8"/>
    <w:rsid w:val="00D1239F"/>
    <w:rsid w:val="00D24666"/>
    <w:rsid w:val="00D32759"/>
    <w:rsid w:val="00D37C4D"/>
    <w:rsid w:val="00D532DE"/>
    <w:rsid w:val="00D54914"/>
    <w:rsid w:val="00D70300"/>
    <w:rsid w:val="00D7045C"/>
    <w:rsid w:val="00D84C69"/>
    <w:rsid w:val="00D876D6"/>
    <w:rsid w:val="00D940C9"/>
    <w:rsid w:val="00DB0117"/>
    <w:rsid w:val="00DB4478"/>
    <w:rsid w:val="00E02871"/>
    <w:rsid w:val="00E03C8C"/>
    <w:rsid w:val="00E41841"/>
    <w:rsid w:val="00E474C4"/>
    <w:rsid w:val="00E55163"/>
    <w:rsid w:val="00E60F60"/>
    <w:rsid w:val="00E817A0"/>
    <w:rsid w:val="00E84018"/>
    <w:rsid w:val="00EA6099"/>
    <w:rsid w:val="00ED0828"/>
    <w:rsid w:val="00ED0DBE"/>
    <w:rsid w:val="00ED2750"/>
    <w:rsid w:val="00ED7680"/>
    <w:rsid w:val="00EE3A03"/>
    <w:rsid w:val="00EE63EA"/>
    <w:rsid w:val="00F03473"/>
    <w:rsid w:val="00F106AC"/>
    <w:rsid w:val="00F3344D"/>
    <w:rsid w:val="00F354C6"/>
    <w:rsid w:val="00F57D70"/>
    <w:rsid w:val="00FA72ED"/>
    <w:rsid w:val="00FF50A3"/>
    <w:rsid w:val="00FF5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7B173A5"/>
  <w14:defaultImageDpi w14:val="300"/>
  <w15:docId w15:val="{B95DC7FA-2002-5F41-BEB0-15245CA98A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next w:val="David"/>
    <w:link w:val="Heading1Char"/>
    <w:qFormat/>
    <w:rsid w:val="00263A6D"/>
    <w:pPr>
      <w:keepNext/>
      <w:numPr>
        <w:numId w:val="3"/>
      </w:numPr>
      <w:spacing w:before="240" w:after="60"/>
      <w:outlineLvl w:val="0"/>
    </w:pPr>
    <w:rPr>
      <w:rFonts w:ascii="Arial" w:eastAsiaTheme="majorEastAsia" w:hAnsi="Arial" w:cs="Arial"/>
      <w:b/>
      <w:bCs/>
      <w:color w:val="FF0000"/>
      <w:kern w:val="32"/>
      <w:sz w:val="32"/>
      <w:szCs w:val="28"/>
    </w:rPr>
  </w:style>
  <w:style w:type="paragraph" w:styleId="Heading2">
    <w:name w:val="heading 2"/>
    <w:basedOn w:val="Heading1"/>
    <w:next w:val="David"/>
    <w:link w:val="Heading2Char"/>
    <w:qFormat/>
    <w:rsid w:val="00263A6D"/>
    <w:pPr>
      <w:numPr>
        <w:numId w:val="10"/>
      </w:numPr>
      <w:spacing w:before="180"/>
      <w:outlineLvl w:val="1"/>
    </w:pPr>
    <w:rPr>
      <w:bCs w:val="0"/>
      <w:color w:val="0000FF"/>
      <w:sz w:val="28"/>
    </w:rPr>
  </w:style>
  <w:style w:type="paragraph" w:styleId="Heading3">
    <w:name w:val="heading 3"/>
    <w:basedOn w:val="Heading1"/>
    <w:next w:val="David"/>
    <w:link w:val="Heading3Char"/>
    <w:qFormat/>
    <w:rsid w:val="00E60F60"/>
    <w:pPr>
      <w:numPr>
        <w:numId w:val="0"/>
      </w:numPr>
      <w:spacing w:before="120"/>
      <w:ind w:firstLine="284"/>
      <w:outlineLvl w:val="2"/>
    </w:pPr>
    <w:rPr>
      <w:bCs w:val="0"/>
      <w:color w:val="008000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rsid w:val="00A15C50"/>
    <w:pPr>
      <w:spacing w:before="280" w:line="360" w:lineRule="auto"/>
      <w:outlineLvl w:val="3"/>
    </w:pPr>
    <w:rPr>
      <w:rFonts w:asciiTheme="majorHAnsi" w:eastAsiaTheme="majorEastAsia" w:hAnsiTheme="majorHAnsi" w:cstheme="majorBidi"/>
      <w:b/>
      <w:b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A15C50"/>
    <w:pPr>
      <w:spacing w:before="280" w:line="360" w:lineRule="auto"/>
      <w:outlineLvl w:val="4"/>
    </w:pPr>
    <w:rPr>
      <w:rFonts w:asciiTheme="majorHAnsi" w:eastAsiaTheme="majorEastAsia" w:hAnsiTheme="majorHAnsi" w:cstheme="majorBidi"/>
      <w:b/>
      <w:bCs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028E"/>
    <w:pPr>
      <w:keepNext/>
      <w:keepLines/>
      <w:spacing w:before="200" w:line="274" w:lineRule="auto"/>
      <w:outlineLvl w:val="5"/>
    </w:pPr>
    <w:rPr>
      <w:rFonts w:asciiTheme="majorHAnsi" w:eastAsiaTheme="majorEastAsia" w:hAnsiTheme="majorHAnsi" w:cstheme="majorBidi"/>
      <w:iCs/>
      <w:color w:val="4F81BD" w:themeColor="accent1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rsid w:val="00A15C50"/>
    <w:pPr>
      <w:spacing w:before="280" w:line="360" w:lineRule="auto"/>
      <w:outlineLvl w:val="6"/>
    </w:pPr>
    <w:rPr>
      <w:rFonts w:asciiTheme="majorHAnsi" w:eastAsiaTheme="majorEastAsia" w:hAnsiTheme="majorHAnsi" w:cstheme="majorBidi"/>
      <w:b/>
      <w:bCs/>
      <w:sz w:val="20"/>
      <w:szCs w:val="20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A15C50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975CD5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basedOn w:val="DefaultParagraphFont"/>
    <w:link w:val="Heading6"/>
    <w:uiPriority w:val="9"/>
    <w:semiHidden/>
    <w:rsid w:val="0093028E"/>
    <w:rPr>
      <w:rFonts w:asciiTheme="majorHAnsi" w:eastAsiaTheme="majorEastAsia" w:hAnsiTheme="majorHAnsi" w:cstheme="majorBidi"/>
      <w:iCs/>
      <w:color w:val="4F81BD" w:themeColor="accent1"/>
      <w:sz w:val="22"/>
      <w:szCs w:val="22"/>
    </w:rPr>
  </w:style>
  <w:style w:type="paragraph" w:styleId="BalloonText">
    <w:name w:val="Balloon Text"/>
    <w:basedOn w:val="Normal"/>
    <w:link w:val="BalloonTextChar"/>
    <w:rsid w:val="00BE1F71"/>
    <w:rPr>
      <w:rFonts w:ascii="Lucida Grande" w:eastAsia="Times New Roman" w:hAnsi="Lucida Grande" w:cs="Lucida Grande"/>
      <w:i/>
      <w:iCs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BE1F71"/>
    <w:rPr>
      <w:rFonts w:ascii="Lucida Grande" w:eastAsia="Times New Roman" w:hAnsi="Lucida Grande" w:cs="Lucida Grande"/>
      <w:i/>
      <w:iCs/>
      <w:sz w:val="18"/>
      <w:szCs w:val="18"/>
    </w:rPr>
  </w:style>
  <w:style w:type="character" w:customStyle="1" w:styleId="Heading1Char">
    <w:name w:val="Heading 1 Char"/>
    <w:basedOn w:val="DefaultParagraphFont"/>
    <w:link w:val="Heading1"/>
    <w:rsid w:val="00263A6D"/>
    <w:rPr>
      <w:rFonts w:ascii="Arial" w:eastAsiaTheme="majorEastAsia" w:hAnsi="Arial" w:cs="Arial"/>
      <w:b/>
      <w:bCs/>
      <w:color w:val="FF0000"/>
      <w:kern w:val="32"/>
      <w:sz w:val="32"/>
      <w:szCs w:val="28"/>
    </w:rPr>
  </w:style>
  <w:style w:type="paragraph" w:styleId="TOC3">
    <w:name w:val="toc 3"/>
    <w:basedOn w:val="Normal"/>
    <w:next w:val="Normal"/>
    <w:autoRedefine/>
    <w:uiPriority w:val="39"/>
    <w:rsid w:val="00975CD5"/>
    <w:pPr>
      <w:ind w:left="400"/>
    </w:pPr>
    <w:rPr>
      <w:rFonts w:eastAsia="Times New Roman" w:cs="Times New Roman"/>
      <w:iCs/>
      <w:sz w:val="22"/>
      <w:szCs w:val="22"/>
    </w:rPr>
  </w:style>
  <w:style w:type="paragraph" w:styleId="TOC4">
    <w:name w:val="toc 4"/>
    <w:basedOn w:val="Normal"/>
    <w:next w:val="Normal"/>
    <w:autoRedefine/>
    <w:rsid w:val="00975CD5"/>
    <w:pPr>
      <w:ind w:left="600"/>
    </w:pPr>
    <w:rPr>
      <w:rFonts w:eastAsia="Times New Roman" w:cs="Times New Roman"/>
      <w:iCs/>
      <w:sz w:val="20"/>
      <w:szCs w:val="20"/>
    </w:rPr>
  </w:style>
  <w:style w:type="paragraph" w:styleId="TOC5">
    <w:name w:val="toc 5"/>
    <w:basedOn w:val="Normal"/>
    <w:next w:val="Normal"/>
    <w:autoRedefine/>
    <w:rsid w:val="00975CD5"/>
    <w:pPr>
      <w:ind w:left="800"/>
    </w:pPr>
    <w:rPr>
      <w:rFonts w:eastAsia="Times New Roman" w:cs="Times New Roman"/>
      <w:iCs/>
      <w:sz w:val="20"/>
      <w:szCs w:val="20"/>
    </w:rPr>
  </w:style>
  <w:style w:type="paragraph" w:styleId="TOC6">
    <w:name w:val="toc 6"/>
    <w:basedOn w:val="Normal"/>
    <w:next w:val="Normal"/>
    <w:autoRedefine/>
    <w:rsid w:val="00975CD5"/>
    <w:pPr>
      <w:ind w:left="1000"/>
    </w:pPr>
    <w:rPr>
      <w:rFonts w:eastAsia="Times New Roman" w:cs="Times New Roman"/>
      <w:iCs/>
      <w:sz w:val="20"/>
      <w:szCs w:val="20"/>
    </w:rPr>
  </w:style>
  <w:style w:type="paragraph" w:styleId="TOC7">
    <w:name w:val="toc 7"/>
    <w:basedOn w:val="Normal"/>
    <w:next w:val="Normal"/>
    <w:autoRedefine/>
    <w:rsid w:val="00975CD5"/>
    <w:pPr>
      <w:ind w:left="1200"/>
    </w:pPr>
    <w:rPr>
      <w:rFonts w:eastAsia="Times New Roman" w:cs="Times New Roman"/>
      <w:iCs/>
      <w:sz w:val="20"/>
      <w:szCs w:val="20"/>
    </w:rPr>
  </w:style>
  <w:style w:type="paragraph" w:styleId="TOC8">
    <w:name w:val="toc 8"/>
    <w:basedOn w:val="Normal"/>
    <w:next w:val="Normal"/>
    <w:autoRedefine/>
    <w:rsid w:val="00975CD5"/>
    <w:pPr>
      <w:ind w:left="1400"/>
    </w:pPr>
    <w:rPr>
      <w:rFonts w:eastAsia="Times New Roman" w:cs="Times New Roman"/>
      <w:iCs/>
      <w:sz w:val="20"/>
      <w:szCs w:val="20"/>
    </w:rPr>
  </w:style>
  <w:style w:type="character" w:customStyle="1" w:styleId="Heading9Char">
    <w:name w:val="Heading 9 Char"/>
    <w:basedOn w:val="DefaultParagraphFont"/>
    <w:link w:val="Heading9"/>
    <w:semiHidden/>
    <w:rsid w:val="00975CD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eading3Char">
    <w:name w:val="Heading 3 Char"/>
    <w:basedOn w:val="DefaultParagraphFont"/>
    <w:link w:val="Heading3"/>
    <w:rsid w:val="00E60F60"/>
    <w:rPr>
      <w:rFonts w:ascii="Arial" w:eastAsiaTheme="majorEastAsia" w:hAnsi="Arial" w:cs="Arial"/>
      <w:b/>
      <w:color w:val="008000"/>
      <w:kern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5C50"/>
    <w:rPr>
      <w:rFonts w:asciiTheme="majorHAnsi" w:eastAsiaTheme="majorEastAsia" w:hAnsiTheme="majorHAnsi" w:cstheme="majorBidi"/>
      <w:b/>
      <w:bCs/>
    </w:rPr>
  </w:style>
  <w:style w:type="character" w:customStyle="1" w:styleId="Heading2Char">
    <w:name w:val="Heading 2 Char"/>
    <w:basedOn w:val="DefaultParagraphFont"/>
    <w:link w:val="Heading2"/>
    <w:rsid w:val="00263A6D"/>
    <w:rPr>
      <w:rFonts w:ascii="Arial" w:eastAsiaTheme="majorEastAsia" w:hAnsi="Arial" w:cs="Arial"/>
      <w:b/>
      <w:color w:val="0000FF"/>
      <w:kern w:val="32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5C50"/>
    <w:rPr>
      <w:rFonts w:asciiTheme="majorHAnsi" w:eastAsiaTheme="majorEastAsia" w:hAnsiTheme="majorHAnsi" w:cstheme="majorBidi"/>
      <w:b/>
      <w:bCs/>
      <w:sz w:val="20"/>
      <w:szCs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5C50"/>
    <w:rPr>
      <w:rFonts w:asciiTheme="majorHAnsi" w:eastAsiaTheme="majorEastAsia" w:hAnsiTheme="majorHAnsi" w:cstheme="majorBidi"/>
      <w:b/>
      <w:bCs/>
      <w:sz w:val="20"/>
      <w:szCs w:val="20"/>
    </w:rPr>
  </w:style>
  <w:style w:type="character" w:customStyle="1" w:styleId="Heading8Char">
    <w:name w:val="Heading 8 Char"/>
    <w:basedOn w:val="DefaultParagraphFont"/>
    <w:link w:val="Heading8"/>
    <w:semiHidden/>
    <w:rsid w:val="00A15C50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customStyle="1" w:styleId="David">
    <w:name w:val="David"/>
    <w:basedOn w:val="Normal"/>
    <w:link w:val="DavidChar"/>
    <w:qFormat/>
    <w:rsid w:val="00FF50A3"/>
    <w:pPr>
      <w:tabs>
        <w:tab w:val="left" w:pos="851"/>
      </w:tabs>
      <w:spacing w:after="60"/>
      <w:ind w:left="851" w:hanging="851"/>
    </w:pPr>
    <w:rPr>
      <w:rFonts w:ascii="Arial" w:eastAsia="Times New Roman" w:hAnsi="Arial" w:cs="Arial"/>
      <w:sz w:val="20"/>
      <w:szCs w:val="20"/>
      <w:lang w:eastAsia="en-GB"/>
    </w:rPr>
  </w:style>
  <w:style w:type="paragraph" w:styleId="NoSpacing">
    <w:name w:val="No Spacing"/>
    <w:uiPriority w:val="1"/>
    <w:rsid w:val="002F2DAE"/>
  </w:style>
  <w:style w:type="paragraph" w:customStyle="1" w:styleId="DavidIt">
    <w:name w:val="David It"/>
    <w:basedOn w:val="David"/>
    <w:qFormat/>
    <w:rsid w:val="00E60F60"/>
    <w:pPr>
      <w:ind w:right="362"/>
    </w:pPr>
    <w:rPr>
      <w:i/>
    </w:rPr>
  </w:style>
  <w:style w:type="paragraph" w:customStyle="1" w:styleId="Davidextra">
    <w:name w:val="David extra"/>
    <w:basedOn w:val="David"/>
    <w:qFormat/>
    <w:rsid w:val="00B91EC8"/>
    <w:pPr>
      <w:tabs>
        <w:tab w:val="left" w:pos="2127"/>
        <w:tab w:val="center" w:pos="4111"/>
        <w:tab w:val="right" w:pos="8222"/>
      </w:tabs>
      <w:spacing w:before="60"/>
    </w:pPr>
  </w:style>
  <w:style w:type="paragraph" w:customStyle="1" w:styleId="Davidnosp">
    <w:name w:val="David no sp"/>
    <w:basedOn w:val="David"/>
    <w:qFormat/>
    <w:rsid w:val="00E60F60"/>
  </w:style>
  <w:style w:type="paragraph" w:styleId="Header">
    <w:name w:val="header"/>
    <w:basedOn w:val="Normal"/>
    <w:link w:val="HeaderChar"/>
    <w:uiPriority w:val="99"/>
    <w:unhideWhenUsed/>
    <w:qFormat/>
    <w:rsid w:val="00B45E0B"/>
    <w:pPr>
      <w:tabs>
        <w:tab w:val="center" w:pos="4111"/>
        <w:tab w:val="right" w:pos="8364"/>
      </w:tabs>
      <w:ind w:right="-64"/>
    </w:pPr>
  </w:style>
  <w:style w:type="character" w:customStyle="1" w:styleId="HeaderChar">
    <w:name w:val="Header Char"/>
    <w:basedOn w:val="DefaultParagraphFont"/>
    <w:link w:val="Header"/>
    <w:uiPriority w:val="99"/>
    <w:rsid w:val="00B45E0B"/>
  </w:style>
  <w:style w:type="paragraph" w:styleId="Footer">
    <w:name w:val="footer"/>
    <w:basedOn w:val="Normal"/>
    <w:link w:val="FooterChar"/>
    <w:uiPriority w:val="99"/>
    <w:unhideWhenUsed/>
    <w:qFormat/>
    <w:rsid w:val="00B45E0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45E0B"/>
  </w:style>
  <w:style w:type="table" w:styleId="LightShading-Accent1">
    <w:name w:val="Light Shading Accent 1"/>
    <w:basedOn w:val="TableNormal"/>
    <w:uiPriority w:val="60"/>
    <w:rsid w:val="00B45E0B"/>
    <w:rPr>
      <w:color w:val="365F91" w:themeColor="accent1" w:themeShade="BF"/>
      <w:sz w:val="22"/>
      <w:szCs w:val="22"/>
      <w:lang w:val="en-US" w:eastAsia="zh-TW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Title">
    <w:name w:val="Title"/>
    <w:basedOn w:val="Normal"/>
    <w:next w:val="Normal"/>
    <w:link w:val="TitleChar"/>
    <w:uiPriority w:val="10"/>
    <w:rsid w:val="00B45E0B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B45E0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HeadCentre">
    <w:name w:val="Head Centre"/>
    <w:next w:val="David"/>
    <w:qFormat/>
    <w:rsid w:val="00E60F60"/>
    <w:pPr>
      <w:jc w:val="center"/>
    </w:pPr>
    <w:rPr>
      <w:rFonts w:ascii="Arial" w:eastAsiaTheme="majorEastAsia" w:hAnsi="Arial" w:cs="Arial"/>
      <w:b/>
      <w:bCs/>
      <w:color w:val="FF0000"/>
      <w:kern w:val="32"/>
      <w:sz w:val="32"/>
    </w:rPr>
  </w:style>
  <w:style w:type="paragraph" w:styleId="EnvelopeAddress">
    <w:name w:val="envelope address"/>
    <w:basedOn w:val="Normal"/>
    <w:uiPriority w:val="99"/>
    <w:unhideWhenUsed/>
    <w:rsid w:val="002C2380"/>
    <w:pPr>
      <w:framePr w:w="7920" w:h="1980" w:hRule="exact" w:hSpace="180" w:wrap="auto" w:hAnchor="page"/>
    </w:pPr>
    <w:rPr>
      <w:rFonts w:asciiTheme="majorHAnsi" w:eastAsiaTheme="majorEastAsia" w:hAnsiTheme="majorHAnsi" w:cstheme="majorBidi"/>
    </w:rPr>
  </w:style>
  <w:style w:type="paragraph" w:styleId="EnvelopeReturn">
    <w:name w:val="envelope return"/>
    <w:basedOn w:val="Normal"/>
    <w:uiPriority w:val="99"/>
    <w:unhideWhenUsed/>
    <w:rsid w:val="002C2380"/>
    <w:rPr>
      <w:rFonts w:asciiTheme="majorHAnsi" w:eastAsiaTheme="majorEastAsia" w:hAnsiTheme="majorHAnsi" w:cstheme="majorBidi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3C7A2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customStyle="1" w:styleId="DavidChar">
    <w:name w:val="David Char"/>
    <w:basedOn w:val="DefaultParagraphFont"/>
    <w:link w:val="David"/>
    <w:rsid w:val="00FF50A3"/>
    <w:rPr>
      <w:rFonts w:ascii="Arial" w:eastAsia="Times New Roman" w:hAnsi="Arial" w:cs="Arial"/>
      <w:sz w:val="20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947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07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090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341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131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730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34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75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115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46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3249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1257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2500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1498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540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667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172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637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86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90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6737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615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1599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630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8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661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74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38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37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328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62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DavidD-Smith/Library/Group%20Containers/UBF8T346G9.Office/User%20Content.localized/Templates.localized/DAvid%20new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452F051-0987-3847-B41E-F4D84627CE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DAvid new.dotx</Template>
  <TotalTime>10</TotalTime>
  <Pages>2</Pages>
  <Words>290</Words>
  <Characters>1656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Family</Company>
  <LinksUpToDate>false</LinksUpToDate>
  <CharactersWithSpaces>1943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Dalrymple-Smith</dc:creator>
  <cp:keywords/>
  <dc:description/>
  <cp:lastModifiedBy>Frances Dalrymple-Smith</cp:lastModifiedBy>
  <cp:revision>4</cp:revision>
  <cp:lastPrinted>2011-09-17T09:14:00Z</cp:lastPrinted>
  <dcterms:created xsi:type="dcterms:W3CDTF">2021-03-09T08:23:00Z</dcterms:created>
  <dcterms:modified xsi:type="dcterms:W3CDTF">2021-03-09T10:46:00Z</dcterms:modified>
</cp:coreProperties>
</file>